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1B84D" w14:textId="77777777" w:rsidR="00832A85" w:rsidRPr="00832A85" w:rsidRDefault="00832A85" w:rsidP="00832A85">
      <w:pPr>
        <w:pStyle w:val="Title"/>
        <w:jc w:val="center"/>
        <w:rPr>
          <w:color w:val="657484" w:themeColor="background2" w:themeShade="80"/>
        </w:rPr>
      </w:pPr>
      <w:r w:rsidRPr="00832A85">
        <w:rPr>
          <w:color w:val="657484" w:themeColor="background2" w:themeShade="80"/>
        </w:rPr>
        <w:t>Titan v7 Controls</w:t>
      </w:r>
    </w:p>
    <w:p w14:paraId="6D386372" w14:textId="77777777" w:rsidR="00832A85" w:rsidRDefault="00832A85" w:rsidP="00832A85">
      <w:pPr>
        <w:pStyle w:val="Heading1"/>
      </w:pPr>
      <w:r>
        <w:t>Input Controls</w:t>
      </w:r>
    </w:p>
    <w:p w14:paraId="274C07D3" w14:textId="77777777" w:rsidR="00832A85" w:rsidRDefault="00832A85" w:rsidP="00832A85">
      <w:pPr>
        <w:pStyle w:val="Heading2"/>
      </w:pPr>
      <w:r>
        <w:t>CmsCheckableItems</w:t>
      </w:r>
    </w:p>
    <w:p w14:paraId="2AD4E36C" w14:textId="77777777" w:rsidR="00832A85" w:rsidRPr="00933829" w:rsidRDefault="00832A85" w:rsidP="00832A85">
      <w:pPr>
        <w:pStyle w:val="Heading3"/>
      </w:pPr>
      <w:r w:rsidRPr="00933829">
        <w:t>Item type: Checkbox</w:t>
      </w:r>
    </w:p>
    <w:p w14:paraId="442581CC" w14:textId="77777777" w:rsidR="00832A85" w:rsidRDefault="00832A85" w:rsidP="00832A85">
      <w:r>
        <w:rPr>
          <w:noProof/>
        </w:rPr>
        <w:drawing>
          <wp:inline distT="0" distB="0" distL="0" distR="0" wp14:anchorId="78BD05C2" wp14:editId="0692CFE7">
            <wp:extent cx="2561905" cy="1009524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1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4799" w14:textId="77777777" w:rsidR="00832A85" w:rsidRDefault="00832A85" w:rsidP="00832A85">
      <w:pPr>
        <w:pStyle w:val="Heading3"/>
      </w:pPr>
      <w:r>
        <w:t>Item type: Radio</w:t>
      </w:r>
    </w:p>
    <w:p w14:paraId="5C54A647" w14:textId="77777777" w:rsidR="00832A85" w:rsidRDefault="00832A85" w:rsidP="00832A85">
      <w:r>
        <w:rPr>
          <w:noProof/>
        </w:rPr>
        <w:drawing>
          <wp:inline distT="0" distB="0" distL="0" distR="0" wp14:anchorId="493E7E19" wp14:editId="7D787339">
            <wp:extent cx="3295238" cy="1304762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C8A3" w14:textId="77777777" w:rsidR="00832A85" w:rsidRDefault="00832A85" w:rsidP="00832A85">
      <w:pPr>
        <w:pStyle w:val="Heading3"/>
      </w:pPr>
      <w:r>
        <w:t>Item type: Radio (with custom display)</w:t>
      </w:r>
    </w:p>
    <w:p w14:paraId="45CCDCB2" w14:textId="77777777" w:rsidR="00832A85" w:rsidRPr="00933829" w:rsidRDefault="00832A85" w:rsidP="00832A85">
      <w:r>
        <w:rPr>
          <w:noProof/>
        </w:rPr>
        <w:drawing>
          <wp:inline distT="0" distB="0" distL="0" distR="0" wp14:anchorId="10E9525D" wp14:editId="6209689D">
            <wp:extent cx="2952381" cy="1228571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7D71" w14:textId="77777777" w:rsidR="00832A85" w:rsidRDefault="00832A85" w:rsidP="00832A85">
      <w:pPr>
        <w:pStyle w:val="Heading2"/>
      </w:pPr>
      <w:r>
        <w:lastRenderedPageBreak/>
        <w:t>CmsCKEditor</w:t>
      </w:r>
    </w:p>
    <w:p w14:paraId="08483DA8" w14:textId="77777777" w:rsidR="00832A85" w:rsidRDefault="00832A85" w:rsidP="00832A85">
      <w:r>
        <w:rPr>
          <w:noProof/>
        </w:rPr>
        <w:drawing>
          <wp:inline distT="0" distB="0" distL="0" distR="0" wp14:anchorId="1DFF3D08" wp14:editId="63D52842">
            <wp:extent cx="4309607" cy="227279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4849"/>
                    <a:stretch/>
                  </pic:blipFill>
                  <pic:spPr bwMode="auto">
                    <a:xfrm>
                      <a:off x="0" y="0"/>
                      <a:ext cx="4318237" cy="227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21532" w14:textId="77777777" w:rsidR="00832A85" w:rsidRDefault="00832A85" w:rsidP="00832A85">
      <w:pPr>
        <w:pStyle w:val="Heading2"/>
      </w:pPr>
      <w:r>
        <w:t>CmsContentPicker</w:t>
      </w:r>
    </w:p>
    <w:p w14:paraId="71A3FDB9" w14:textId="77777777" w:rsidR="00832A85" w:rsidRPr="000D5AAE" w:rsidRDefault="00832A85" w:rsidP="00832A85">
      <w:pPr>
        <w:pStyle w:val="Heading3"/>
      </w:pPr>
      <w:r>
        <w:t>Image/File Picker</w:t>
      </w:r>
    </w:p>
    <w:p w14:paraId="3B4984E3" w14:textId="77777777" w:rsidR="00832A85" w:rsidRDefault="00832A85" w:rsidP="00832A85">
      <w:r>
        <w:rPr>
          <w:noProof/>
        </w:rPr>
        <w:drawing>
          <wp:inline distT="0" distB="0" distL="0" distR="0" wp14:anchorId="03764957" wp14:editId="6BE84E84">
            <wp:extent cx="5943600" cy="32302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DAD9" w14:textId="77777777" w:rsidR="00832A85" w:rsidRDefault="00832A85" w:rsidP="00832A85">
      <w:pPr>
        <w:pStyle w:val="Heading3"/>
      </w:pPr>
      <w:r>
        <w:lastRenderedPageBreak/>
        <w:t>Folders Only</w:t>
      </w:r>
    </w:p>
    <w:p w14:paraId="40877D44" w14:textId="77777777" w:rsidR="00832A85" w:rsidRDefault="00832A85" w:rsidP="00832A85">
      <w:r>
        <w:rPr>
          <w:noProof/>
        </w:rPr>
        <w:drawing>
          <wp:inline distT="0" distB="0" distL="0" distR="0" wp14:anchorId="4A191BD5" wp14:editId="404D9A36">
            <wp:extent cx="4828571" cy="319047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69A7" w14:textId="77777777" w:rsidR="00832A85" w:rsidRDefault="00832A85" w:rsidP="00832A85">
      <w:pPr>
        <w:pStyle w:val="Heading3"/>
      </w:pPr>
      <w:r>
        <w:t>Linked Content</w:t>
      </w:r>
    </w:p>
    <w:p w14:paraId="512AFE3D" w14:textId="77777777" w:rsidR="00832A85" w:rsidRPr="000D5AAE" w:rsidRDefault="00832A85" w:rsidP="00832A85">
      <w:r>
        <w:rPr>
          <w:noProof/>
        </w:rPr>
        <w:drawing>
          <wp:inline distT="0" distB="0" distL="0" distR="0" wp14:anchorId="7C21EFAB" wp14:editId="3CF45C19">
            <wp:extent cx="5943600" cy="21653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4A71" w14:textId="77777777" w:rsidR="00832A85" w:rsidRDefault="00832A85" w:rsidP="00832A85">
      <w:pPr>
        <w:pStyle w:val="Heading2"/>
      </w:pPr>
      <w:r>
        <w:t>CmsCustomUrlChecker</w:t>
      </w:r>
    </w:p>
    <w:p w14:paraId="30FCBA8D" w14:textId="77777777" w:rsidR="00832A85" w:rsidRDefault="00832A85" w:rsidP="00832A85">
      <w:r>
        <w:rPr>
          <w:noProof/>
        </w:rPr>
        <w:drawing>
          <wp:inline distT="0" distB="0" distL="0" distR="0" wp14:anchorId="057DF0FE" wp14:editId="4B9305CE">
            <wp:extent cx="5943600" cy="394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8378" w14:textId="77777777" w:rsidR="00832A85" w:rsidRDefault="00832A85" w:rsidP="00832A85">
      <w:pPr>
        <w:pStyle w:val="Heading2"/>
      </w:pPr>
      <w:r>
        <w:lastRenderedPageBreak/>
        <w:t>CmsCustomUrlCollection</w:t>
      </w:r>
    </w:p>
    <w:p w14:paraId="51F9810A" w14:textId="77777777" w:rsidR="00832A85" w:rsidRDefault="00832A85" w:rsidP="00832A85">
      <w:r>
        <w:rPr>
          <w:noProof/>
        </w:rPr>
        <w:drawing>
          <wp:inline distT="0" distB="0" distL="0" distR="0" wp14:anchorId="62529F41" wp14:editId="16B45E47">
            <wp:extent cx="5943600" cy="1670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2C6E" w14:textId="77777777" w:rsidR="00832A85" w:rsidRDefault="00832A85" w:rsidP="00832A85">
      <w:pPr>
        <w:pStyle w:val="Heading2"/>
      </w:pPr>
      <w:r>
        <w:t>CmsDate</w:t>
      </w:r>
    </w:p>
    <w:p w14:paraId="5F2D62F5" w14:textId="77777777" w:rsidR="00832A85" w:rsidRDefault="00832A85" w:rsidP="00832A85">
      <w:r>
        <w:rPr>
          <w:noProof/>
        </w:rPr>
        <w:drawing>
          <wp:inline distT="0" distB="0" distL="0" distR="0" wp14:anchorId="20917F38" wp14:editId="08CA4E61">
            <wp:extent cx="2285714" cy="647619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3987" w14:textId="77777777" w:rsidR="00832A85" w:rsidRDefault="00832A85" w:rsidP="00832A85">
      <w:pPr>
        <w:pStyle w:val="Heading2"/>
      </w:pPr>
      <w:r>
        <w:t>CmsDateTime</w:t>
      </w:r>
    </w:p>
    <w:p w14:paraId="33BDD8CB" w14:textId="77777777" w:rsidR="00832A85" w:rsidRDefault="00832A85" w:rsidP="00832A85">
      <w:r>
        <w:rPr>
          <w:noProof/>
        </w:rPr>
        <w:drawing>
          <wp:inline distT="0" distB="0" distL="0" distR="0" wp14:anchorId="542D9A35" wp14:editId="7481BB38">
            <wp:extent cx="4314286" cy="76190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4286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BB31" w14:textId="77777777" w:rsidR="00832A85" w:rsidRDefault="00832A85" w:rsidP="00832A85">
      <w:pPr>
        <w:pStyle w:val="Heading2"/>
      </w:pPr>
      <w:r>
        <w:t>CmsDropdown</w:t>
      </w:r>
    </w:p>
    <w:p w14:paraId="5643F94D" w14:textId="77777777" w:rsidR="00832A85" w:rsidRDefault="00832A85" w:rsidP="00832A85">
      <w:r>
        <w:rPr>
          <w:noProof/>
        </w:rPr>
        <w:drawing>
          <wp:inline distT="0" distB="0" distL="0" distR="0" wp14:anchorId="2FF836A0" wp14:editId="60546586">
            <wp:extent cx="5943600" cy="560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E926" w14:textId="77777777" w:rsidR="00832A85" w:rsidRDefault="00832A85" w:rsidP="00832A85">
      <w:pPr>
        <w:pStyle w:val="Heading2"/>
      </w:pPr>
      <w:r>
        <w:t>CmsFilePicker</w:t>
      </w:r>
    </w:p>
    <w:p w14:paraId="4560190B" w14:textId="77777777" w:rsidR="00832A85" w:rsidRDefault="00832A85" w:rsidP="00832A85">
      <w:r>
        <w:rPr>
          <w:noProof/>
        </w:rPr>
        <w:drawing>
          <wp:inline distT="0" distB="0" distL="0" distR="0" wp14:anchorId="20C7B7DF" wp14:editId="28E5B8F6">
            <wp:extent cx="5943600" cy="560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845B" w14:textId="77777777" w:rsidR="00832A85" w:rsidRDefault="00832A85" w:rsidP="00832A85">
      <w:pPr>
        <w:pStyle w:val="Heading2"/>
      </w:pPr>
      <w:r>
        <w:t>CmsFileUpload</w:t>
      </w:r>
    </w:p>
    <w:p w14:paraId="25BB43DE" w14:textId="77777777" w:rsidR="00832A85" w:rsidRDefault="00832A85" w:rsidP="00832A85">
      <w:r>
        <w:rPr>
          <w:noProof/>
        </w:rPr>
        <w:drawing>
          <wp:inline distT="0" distB="0" distL="0" distR="0" wp14:anchorId="0FF56BC5" wp14:editId="55341319">
            <wp:extent cx="4380952" cy="609524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66F4" w14:textId="77777777" w:rsidR="00832A85" w:rsidRDefault="00832A85" w:rsidP="00832A85">
      <w:pPr>
        <w:pStyle w:val="Heading2"/>
      </w:pPr>
      <w:r>
        <w:lastRenderedPageBreak/>
        <w:t>CmsGeographicPoint</w:t>
      </w:r>
    </w:p>
    <w:p w14:paraId="2EA5672C" w14:textId="77777777" w:rsidR="00832A85" w:rsidRDefault="00832A85" w:rsidP="00832A85">
      <w:r>
        <w:rPr>
          <w:noProof/>
        </w:rPr>
        <w:drawing>
          <wp:inline distT="0" distB="0" distL="0" distR="0" wp14:anchorId="49CD7834" wp14:editId="6A893FB9">
            <wp:extent cx="2057143" cy="1371429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D63B" w14:textId="77777777" w:rsidR="00832A85" w:rsidRDefault="00832A85" w:rsidP="00832A85">
      <w:pPr>
        <w:pStyle w:val="Heading2"/>
      </w:pPr>
      <w:r>
        <w:t>CmsHiddenInput</w:t>
      </w:r>
    </w:p>
    <w:p w14:paraId="68EE67B4" w14:textId="77777777" w:rsidR="00832A85" w:rsidRDefault="00832A85" w:rsidP="00832A85">
      <w:r>
        <w:t>(Just renders a hidden input!)</w:t>
      </w:r>
    </w:p>
    <w:p w14:paraId="1D0D4F2A" w14:textId="77777777" w:rsidR="00832A85" w:rsidRDefault="00832A85" w:rsidP="00832A85">
      <w:pPr>
        <w:pStyle w:val="Heading2"/>
      </w:pPr>
      <w:r>
        <w:t>CmsKeyValuePairs</w:t>
      </w:r>
    </w:p>
    <w:p w14:paraId="22A2D1E1" w14:textId="77777777" w:rsidR="00832A85" w:rsidRPr="00781C1B" w:rsidRDefault="00832A85" w:rsidP="00832A85">
      <w:pPr>
        <w:pStyle w:val="Heading3"/>
      </w:pPr>
      <w:r>
        <w:t>Tag Attributes</w:t>
      </w:r>
    </w:p>
    <w:p w14:paraId="5B5A737D" w14:textId="77777777" w:rsidR="00832A85" w:rsidRDefault="00832A85" w:rsidP="00832A85">
      <w:r>
        <w:rPr>
          <w:noProof/>
        </w:rPr>
        <w:drawing>
          <wp:inline distT="0" distB="0" distL="0" distR="0" wp14:anchorId="2E5E9E6F" wp14:editId="7EF0D652">
            <wp:extent cx="5943600" cy="18040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5894" w14:textId="77777777" w:rsidR="00832A85" w:rsidRPr="00781C1B" w:rsidRDefault="00832A85" w:rsidP="00832A85">
      <w:pPr>
        <w:pStyle w:val="Heading3"/>
      </w:pPr>
      <w:r>
        <w:t>Range Attributes</w:t>
      </w:r>
    </w:p>
    <w:p w14:paraId="730BFB42" w14:textId="77777777" w:rsidR="00832A85" w:rsidRPr="00781C1B" w:rsidRDefault="00832A85" w:rsidP="00832A85">
      <w:r>
        <w:rPr>
          <w:noProof/>
        </w:rPr>
        <w:drawing>
          <wp:inline distT="0" distB="0" distL="0" distR="0" wp14:anchorId="785B0B5C" wp14:editId="57CFC720">
            <wp:extent cx="5943600" cy="181991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F67C" w14:textId="77777777" w:rsidR="00832A85" w:rsidRDefault="00832A85" w:rsidP="00832A85">
      <w:pPr>
        <w:pStyle w:val="Heading2"/>
      </w:pPr>
      <w:r>
        <w:t>CmsLinkItemCollection</w:t>
      </w:r>
    </w:p>
    <w:p w14:paraId="45A6AEEA" w14:textId="77777777" w:rsidR="00832A85" w:rsidRDefault="00832A85" w:rsidP="00832A85">
      <w:r>
        <w:t>Not yet implemented.</w:t>
      </w:r>
    </w:p>
    <w:p w14:paraId="269125DE" w14:textId="77777777" w:rsidR="00832A85" w:rsidRDefault="00832A85" w:rsidP="00832A85">
      <w:pPr>
        <w:pStyle w:val="Heading2"/>
      </w:pPr>
      <w:r>
        <w:lastRenderedPageBreak/>
        <w:t>CmsLinkBuilder</w:t>
      </w:r>
    </w:p>
    <w:p w14:paraId="29668DD7" w14:textId="77777777" w:rsidR="00832A85" w:rsidRDefault="00832A85" w:rsidP="00832A85">
      <w:r>
        <w:t>Not yet implemented.</w:t>
      </w:r>
    </w:p>
    <w:p w14:paraId="5E5C42ED" w14:textId="77777777" w:rsidR="00832A85" w:rsidRDefault="00832A85" w:rsidP="00832A85">
      <w:pPr>
        <w:pStyle w:val="Heading2"/>
      </w:pPr>
      <w:r>
        <w:t>CmsMultiFilePicker</w:t>
      </w:r>
    </w:p>
    <w:p w14:paraId="1480656D" w14:textId="77777777" w:rsidR="00832A85" w:rsidRDefault="00832A85" w:rsidP="00832A85">
      <w:r>
        <w:t>Not yet implemented.</w:t>
      </w:r>
    </w:p>
    <w:p w14:paraId="1CBFCC95" w14:textId="77777777" w:rsidR="00832A85" w:rsidRDefault="00832A85" w:rsidP="00832A85">
      <w:pPr>
        <w:pStyle w:val="Heading2"/>
      </w:pPr>
      <w:r>
        <w:t>CmsNameValuePairs</w:t>
      </w:r>
    </w:p>
    <w:p w14:paraId="05183CA2" w14:textId="77777777" w:rsidR="00832A85" w:rsidRPr="00781C1B" w:rsidRDefault="00832A85" w:rsidP="00832A85">
      <w:r>
        <w:rPr>
          <w:noProof/>
        </w:rPr>
        <w:drawing>
          <wp:inline distT="0" distB="0" distL="0" distR="0" wp14:anchorId="5916F675" wp14:editId="60F9CC8E">
            <wp:extent cx="5943600" cy="20618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D7CA" w14:textId="77777777" w:rsidR="00832A85" w:rsidRDefault="00832A85" w:rsidP="00832A85">
      <w:pPr>
        <w:pStyle w:val="Heading2"/>
      </w:pPr>
      <w:r>
        <w:t>CmsNavPicker</w:t>
      </w:r>
    </w:p>
    <w:p w14:paraId="1F95180F" w14:textId="77777777" w:rsidR="00832A85" w:rsidRDefault="00832A85" w:rsidP="00832A85">
      <w:pPr>
        <w:pStyle w:val="Heading2"/>
      </w:pPr>
      <w:r>
        <w:rPr>
          <w:noProof/>
        </w:rPr>
        <w:drawing>
          <wp:inline distT="0" distB="0" distL="0" distR="0" wp14:anchorId="6A294C8F" wp14:editId="4D6AF625">
            <wp:extent cx="2186609" cy="2502642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3350" cy="251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8A95A" w14:textId="77777777" w:rsidR="00832A85" w:rsidRDefault="00832A85" w:rsidP="00832A85">
      <w:pPr>
        <w:pStyle w:val="Heading2"/>
      </w:pPr>
      <w:r>
        <w:t>CmsRecurringDateTime</w:t>
      </w:r>
    </w:p>
    <w:p w14:paraId="6E15BA7C" w14:textId="77777777" w:rsidR="00832A85" w:rsidRDefault="00832A85" w:rsidP="00832A85">
      <w:r>
        <w:t>Not yet implemented.</w:t>
      </w:r>
    </w:p>
    <w:p w14:paraId="52A00A40" w14:textId="77777777" w:rsidR="00832A85" w:rsidRDefault="00832A85" w:rsidP="00832A85">
      <w:pPr>
        <w:pStyle w:val="Heading2"/>
      </w:pPr>
      <w:r>
        <w:lastRenderedPageBreak/>
        <w:t>CmsSuggestListBox</w:t>
      </w:r>
    </w:p>
    <w:p w14:paraId="60B625F8" w14:textId="77777777" w:rsidR="00832A85" w:rsidRDefault="00832A85" w:rsidP="00832A85">
      <w:r>
        <w:rPr>
          <w:noProof/>
        </w:rPr>
        <w:drawing>
          <wp:inline distT="0" distB="0" distL="0" distR="0" wp14:anchorId="1B71CE5F" wp14:editId="7806DFAF">
            <wp:extent cx="4457143" cy="3419048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8A70" w14:textId="77777777" w:rsidR="00832A85" w:rsidRDefault="00832A85" w:rsidP="00832A85">
      <w:pPr>
        <w:pStyle w:val="Heading2"/>
      </w:pPr>
      <w:r>
        <w:t>CmsTagsPicker</w:t>
      </w:r>
    </w:p>
    <w:p w14:paraId="6F5AC161" w14:textId="77777777" w:rsidR="00832A85" w:rsidRPr="000959BB" w:rsidRDefault="00832A85" w:rsidP="00832A85">
      <w:r>
        <w:rPr>
          <w:noProof/>
        </w:rPr>
        <w:drawing>
          <wp:inline distT="0" distB="0" distL="0" distR="0" wp14:anchorId="3AC04039" wp14:editId="7C6CAA16">
            <wp:extent cx="5943600" cy="31178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8626" w14:textId="77777777" w:rsidR="00832A85" w:rsidRDefault="00832A85" w:rsidP="00832A85">
      <w:pPr>
        <w:pStyle w:val="Heading2"/>
      </w:pPr>
      <w:r>
        <w:lastRenderedPageBreak/>
        <w:t>CmsTextInput</w:t>
      </w:r>
    </w:p>
    <w:p w14:paraId="735C2676" w14:textId="77777777" w:rsidR="00832A85" w:rsidRDefault="00832A85" w:rsidP="00832A85">
      <w:r>
        <w:rPr>
          <w:noProof/>
        </w:rPr>
        <w:drawing>
          <wp:inline distT="0" distB="0" distL="0" distR="0" wp14:anchorId="6FC616F5" wp14:editId="1D6BB6B5">
            <wp:extent cx="5943600" cy="687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61B9" w14:textId="77777777" w:rsidR="00832A85" w:rsidRDefault="00832A85" w:rsidP="00832A85">
      <w:pPr>
        <w:pStyle w:val="Heading2"/>
      </w:pPr>
      <w:r>
        <w:t>CmsTextAreaControl</w:t>
      </w:r>
    </w:p>
    <w:p w14:paraId="747DBC90" w14:textId="77777777" w:rsidR="00832A85" w:rsidRDefault="00832A85" w:rsidP="00832A85">
      <w:r>
        <w:rPr>
          <w:noProof/>
        </w:rPr>
        <w:drawing>
          <wp:inline distT="0" distB="0" distL="0" distR="0" wp14:anchorId="484D016A" wp14:editId="4D3C1A2C">
            <wp:extent cx="5943600" cy="14338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CFA9" w14:textId="77777777" w:rsidR="00832A85" w:rsidRDefault="00832A85" w:rsidP="00832A85">
      <w:pPr>
        <w:pStyle w:val="Heading2"/>
      </w:pPr>
      <w:r>
        <w:t>CmsViewDropdown</w:t>
      </w:r>
    </w:p>
    <w:p w14:paraId="24A636E0" w14:textId="77777777" w:rsidR="00832A85" w:rsidRDefault="00832A85" w:rsidP="00832A85">
      <w:r>
        <w:t>Not yet implemented.</w:t>
      </w:r>
    </w:p>
    <w:p w14:paraId="1793F6DC" w14:textId="77777777" w:rsidR="00832A85" w:rsidRDefault="00832A85" w:rsidP="00832A85">
      <w:pPr>
        <w:pStyle w:val="Heading2"/>
      </w:pPr>
      <w:r>
        <w:t>CmsViewPicker</w:t>
      </w:r>
    </w:p>
    <w:p w14:paraId="22721457" w14:textId="77777777" w:rsidR="00832A85" w:rsidRPr="00781C1B" w:rsidRDefault="00832A85" w:rsidP="00832A85">
      <w:pPr>
        <w:rPr>
          <w:b/>
          <w:bCs/>
        </w:rPr>
      </w:pPr>
      <w:r>
        <w:rPr>
          <w:noProof/>
        </w:rPr>
        <w:drawing>
          <wp:inline distT="0" distB="0" distL="0" distR="0" wp14:anchorId="15C4DB96" wp14:editId="34543FFF">
            <wp:extent cx="3935896" cy="4085188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959" cy="41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0CD9" w14:textId="77777777" w:rsidR="00832A85" w:rsidRDefault="00832A85" w:rsidP="00832A85">
      <w:pPr>
        <w:pStyle w:val="Heading1"/>
      </w:pPr>
      <w:r>
        <w:lastRenderedPageBreak/>
        <w:t>Label/Message Controls</w:t>
      </w:r>
    </w:p>
    <w:p w14:paraId="77909FFE" w14:textId="77777777" w:rsidR="00832A85" w:rsidRDefault="00832A85" w:rsidP="00832A85">
      <w:pPr>
        <w:pStyle w:val="Heading2"/>
      </w:pPr>
      <w:r>
        <w:t>CmsBubbleMessage</w:t>
      </w:r>
    </w:p>
    <w:p w14:paraId="0256D833" w14:textId="77777777" w:rsidR="00832A85" w:rsidRDefault="00832A85" w:rsidP="00832A85">
      <w:r>
        <w:rPr>
          <w:noProof/>
        </w:rPr>
        <w:drawing>
          <wp:inline distT="0" distB="0" distL="0" distR="0" wp14:anchorId="00C9B493" wp14:editId="5521106A">
            <wp:extent cx="2457143" cy="647619"/>
            <wp:effectExtent l="0" t="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D8FE" w14:textId="77777777" w:rsidR="00832A85" w:rsidRDefault="00832A85" w:rsidP="00832A85">
      <w:pPr>
        <w:pStyle w:val="Heading2"/>
      </w:pPr>
      <w:r>
        <w:t>CmsHeader</w:t>
      </w:r>
    </w:p>
    <w:p w14:paraId="13817885" w14:textId="77777777" w:rsidR="00832A85" w:rsidRDefault="00832A85" w:rsidP="00832A85">
      <w:r>
        <w:rPr>
          <w:noProof/>
        </w:rPr>
        <w:drawing>
          <wp:inline distT="0" distB="0" distL="0" distR="0" wp14:anchorId="707FA85E" wp14:editId="6C6B1F19">
            <wp:extent cx="5304762" cy="514286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4762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548A" w14:textId="77777777" w:rsidR="00832A85" w:rsidRDefault="00832A85" w:rsidP="00832A85">
      <w:pPr>
        <w:pStyle w:val="Heading2"/>
      </w:pPr>
      <w:r>
        <w:t>CmsNotice&lt;T&gt;</w:t>
      </w:r>
    </w:p>
    <w:p w14:paraId="402D2440" w14:textId="77777777" w:rsidR="00832A85" w:rsidRDefault="00832A85" w:rsidP="00832A85">
      <w:pPr>
        <w:pStyle w:val="Heading3"/>
      </w:pPr>
      <w:r>
        <w:t>ExtraCssClasses = “info”</w:t>
      </w:r>
    </w:p>
    <w:p w14:paraId="1ED4773B" w14:textId="77777777" w:rsidR="00832A85" w:rsidRDefault="00832A85" w:rsidP="00832A85">
      <w:r>
        <w:rPr>
          <w:noProof/>
        </w:rPr>
        <w:drawing>
          <wp:inline distT="0" distB="0" distL="0" distR="0" wp14:anchorId="6494F326" wp14:editId="4140D664">
            <wp:extent cx="5943600" cy="7346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CCF4" w14:textId="77777777" w:rsidR="00832A85" w:rsidRDefault="00832A85" w:rsidP="00832A85">
      <w:pPr>
        <w:pStyle w:val="Heading3"/>
      </w:pPr>
      <w:r>
        <w:t>ExtraCssClasses = “alert”</w:t>
      </w:r>
    </w:p>
    <w:p w14:paraId="7F398128" w14:textId="77777777" w:rsidR="00832A85" w:rsidRDefault="00832A85" w:rsidP="00832A85">
      <w:r>
        <w:rPr>
          <w:noProof/>
        </w:rPr>
        <w:drawing>
          <wp:inline distT="0" distB="0" distL="0" distR="0" wp14:anchorId="6F6D8F25" wp14:editId="59196FF5">
            <wp:extent cx="5943600" cy="10483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D789" w14:textId="77777777" w:rsidR="00832A85" w:rsidRDefault="00832A85" w:rsidP="00832A85">
      <w:pPr>
        <w:pStyle w:val="Heading3"/>
      </w:pPr>
      <w:r>
        <w:t>ExtraCssClasses = “error”</w:t>
      </w:r>
    </w:p>
    <w:p w14:paraId="59859449" w14:textId="77777777" w:rsidR="00832A85" w:rsidRDefault="00832A85" w:rsidP="00832A85">
      <w:r>
        <w:rPr>
          <w:noProof/>
        </w:rPr>
        <w:drawing>
          <wp:inline distT="0" distB="0" distL="0" distR="0" wp14:anchorId="3FE8EB09" wp14:editId="658D9AB9">
            <wp:extent cx="5943600" cy="7448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9579" w14:textId="77777777" w:rsidR="00832A85" w:rsidRDefault="00832A85" w:rsidP="00832A85">
      <w:pPr>
        <w:pStyle w:val="Heading2"/>
      </w:pPr>
      <w:r>
        <w:lastRenderedPageBreak/>
        <w:t>CmsSimpleHelp</w:t>
      </w:r>
    </w:p>
    <w:p w14:paraId="4FF144CF" w14:textId="77777777" w:rsidR="00832A85" w:rsidRDefault="00832A85" w:rsidP="00832A85">
      <w:pPr>
        <w:pStyle w:val="Heading3"/>
      </w:pPr>
      <w:r>
        <w:t>Closed</w:t>
      </w:r>
    </w:p>
    <w:p w14:paraId="75E98ACB" w14:textId="77777777" w:rsidR="00832A85" w:rsidRDefault="00832A85" w:rsidP="00832A85">
      <w:pPr>
        <w:pStyle w:val="Heading3"/>
      </w:pPr>
      <w:r>
        <w:rPr>
          <w:noProof/>
        </w:rPr>
        <w:drawing>
          <wp:inline distT="0" distB="0" distL="0" distR="0" wp14:anchorId="04759EFA" wp14:editId="2F608249">
            <wp:extent cx="1885714" cy="323810"/>
            <wp:effectExtent l="0" t="0" r="635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8688" w14:textId="77777777" w:rsidR="00832A85" w:rsidRDefault="00832A85" w:rsidP="00832A85">
      <w:pPr>
        <w:pStyle w:val="Heading3"/>
      </w:pPr>
      <w:r>
        <w:t>Open</w:t>
      </w:r>
    </w:p>
    <w:p w14:paraId="5FFBE1C0" w14:textId="77777777" w:rsidR="00832A85" w:rsidRPr="00781C1B" w:rsidRDefault="00832A85" w:rsidP="00832A85">
      <w:r>
        <w:rPr>
          <w:noProof/>
        </w:rPr>
        <w:drawing>
          <wp:inline distT="0" distB="0" distL="0" distR="0" wp14:anchorId="2472FD78" wp14:editId="6A729AFD">
            <wp:extent cx="5943600" cy="100203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747D" w14:textId="77777777" w:rsidR="00832A85" w:rsidRDefault="00832A85" w:rsidP="00832A85">
      <w:pPr>
        <w:pStyle w:val="Heading2"/>
      </w:pPr>
      <w:r>
        <w:t>CmsSpan</w:t>
      </w:r>
    </w:p>
    <w:p w14:paraId="5B51D545" w14:textId="77777777" w:rsidR="00832A85" w:rsidRPr="000959BB" w:rsidRDefault="00832A85" w:rsidP="00832A85">
      <w:r>
        <w:rPr>
          <w:noProof/>
        </w:rPr>
        <w:drawing>
          <wp:inline distT="0" distB="0" distL="0" distR="0" wp14:anchorId="49B0D72B" wp14:editId="203B5EBF">
            <wp:extent cx="1361905" cy="647619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6FAD8D" w14:textId="77777777" w:rsidR="00832A85" w:rsidRDefault="00832A85" w:rsidP="00832A85">
      <w:pPr>
        <w:pStyle w:val="Heading2"/>
      </w:pPr>
      <w:r>
        <w:t>CmsStaticHtml</w:t>
      </w:r>
    </w:p>
    <w:p w14:paraId="08AA0ED6" w14:textId="1F27DB80" w:rsidR="00712351" w:rsidRPr="00832A85" w:rsidRDefault="00832A85" w:rsidP="00832A85">
      <w:r>
        <w:rPr>
          <w:noProof/>
        </w:rPr>
        <w:drawing>
          <wp:inline distT="0" distB="0" distL="0" distR="0" wp14:anchorId="20AE7BDD" wp14:editId="60D282C8">
            <wp:extent cx="5943600" cy="3892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351" w:rsidRPr="00832A85" w:rsidSect="00832A85">
      <w:headerReference w:type="default" r:id="rId40"/>
      <w:footerReference w:type="default" r:id="rId4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54B4D" w14:textId="77777777" w:rsidR="00832A85" w:rsidRDefault="00832A85" w:rsidP="000577C4">
      <w:pPr>
        <w:spacing w:after="0" w:line="240" w:lineRule="auto"/>
      </w:pPr>
      <w:r>
        <w:separator/>
      </w:r>
    </w:p>
  </w:endnote>
  <w:endnote w:type="continuationSeparator" w:id="0">
    <w:p w14:paraId="34FBF54C" w14:textId="77777777" w:rsidR="00832A85" w:rsidRDefault="00832A85" w:rsidP="00057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1" w:fontKey="{8E08BB76-8F5E-4C39-8A9B-B380D65BB6E8}"/>
    <w:embedBold r:id="rId2" w:fontKey="{EC79BB55-898A-42D0-800A-A0CA138FD19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D66E5569-A9B2-48EB-A83C-A0973A87BF4B}"/>
    <w:embedBold r:id="rId4" w:fontKey="{7E7A0DE4-4222-43EF-920C-54520159C6FC}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Medium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B2F1D28-4D89-4B59-A40C-E61D405CA9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BAB70" w14:textId="6D1B7022" w:rsidR="000577C4" w:rsidRPr="000577C4" w:rsidRDefault="00242E29" w:rsidP="00C43C59">
    <w:pPr>
      <w:pStyle w:val="FooterText"/>
      <w:tabs>
        <w:tab w:val="clear" w:pos="46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8A0985" wp14:editId="3E9BF615">
              <wp:simplePos x="0" y="0"/>
              <wp:positionH relativeFrom="column">
                <wp:posOffset>0</wp:posOffset>
              </wp:positionH>
              <wp:positionV relativeFrom="paragraph">
                <wp:posOffset>-161925</wp:posOffset>
              </wp:positionV>
              <wp:extent cx="594360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E70B3D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12.75pt" to="468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" strokecolor="#1d497a [3204]" strokeweight=".5pt">
              <v:stroke joinstyle="miter"/>
            </v:line>
          </w:pict>
        </mc:Fallback>
      </mc:AlternateContent>
    </w:r>
    <w:r w:rsidR="00832A85">
      <w:rPr>
        <w:rStyle w:val="FooterTextChar"/>
      </w:rPr>
      <w:t>Titan CMS v7 Control Types</w:t>
    </w:r>
    <w:r w:rsidR="000577C4" w:rsidRPr="000577C4">
      <w:tab/>
      <w:t>Page</w:t>
    </w:r>
    <w:r w:rsidR="0065436C">
      <w:t xml:space="preserve"> </w:t>
    </w:r>
    <w:r w:rsidR="0065436C">
      <w:fldChar w:fldCharType="begin"/>
    </w:r>
    <w:r w:rsidR="0065436C">
      <w:instrText xml:space="preserve"> PAGE   \* MERGEFORMAT </w:instrText>
    </w:r>
    <w:r w:rsidR="0065436C">
      <w:fldChar w:fldCharType="separate"/>
    </w:r>
    <w:r w:rsidR="004C0DC2">
      <w:rPr>
        <w:noProof/>
      </w:rPr>
      <w:t>3</w:t>
    </w:r>
    <w:r w:rsidR="0065436C">
      <w:rPr>
        <w:noProof/>
      </w:rPr>
      <w:fldChar w:fldCharType="end"/>
    </w:r>
    <w:r w:rsidR="000577C4" w:rsidRPr="000577C4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4E202" w14:textId="77777777" w:rsidR="00832A85" w:rsidRDefault="00832A85" w:rsidP="000577C4">
      <w:pPr>
        <w:spacing w:after="0" w:line="240" w:lineRule="auto"/>
      </w:pPr>
      <w:r>
        <w:separator/>
      </w:r>
    </w:p>
  </w:footnote>
  <w:footnote w:type="continuationSeparator" w:id="0">
    <w:p w14:paraId="01F1C93F" w14:textId="77777777" w:rsidR="00832A85" w:rsidRDefault="00832A85" w:rsidP="00057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C7C92" w14:textId="77777777" w:rsidR="000577C4" w:rsidRDefault="000577C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AF27A53" wp14:editId="034B8DC2">
          <wp:simplePos x="0" y="0"/>
          <wp:positionH relativeFrom="margin">
            <wp:posOffset>0</wp:posOffset>
          </wp:positionH>
          <wp:positionV relativeFrom="paragraph">
            <wp:posOffset>-129982</wp:posOffset>
          </wp:positionV>
          <wp:extent cx="2071935" cy="339797"/>
          <wp:effectExtent l="0" t="0" r="5080" b="317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rthwood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1935" cy="339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D1F9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1A930F6"/>
    <w:multiLevelType w:val="hybridMultilevel"/>
    <w:tmpl w:val="FDE4D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83848"/>
    <w:multiLevelType w:val="multilevel"/>
    <w:tmpl w:val="987C54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21A52"/>
    <w:multiLevelType w:val="multilevel"/>
    <w:tmpl w:val="987C5474"/>
    <w:styleLink w:val="Bulleted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5156F"/>
    <w:multiLevelType w:val="multilevel"/>
    <w:tmpl w:val="987C54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C3ED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0321DC"/>
    <w:multiLevelType w:val="hybridMultilevel"/>
    <w:tmpl w:val="35C66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A1FE2"/>
    <w:multiLevelType w:val="hybridMultilevel"/>
    <w:tmpl w:val="987C5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AA03A4"/>
    <w:multiLevelType w:val="hybridMultilevel"/>
    <w:tmpl w:val="9D78A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A114A4"/>
    <w:multiLevelType w:val="multilevel"/>
    <w:tmpl w:val="987C5474"/>
    <w:numStyleLink w:val="BulletedList"/>
  </w:abstractNum>
  <w:abstractNum w:abstractNumId="10" w15:restartNumberingAfterBreak="0">
    <w:nsid w:val="665A57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E8C0A25"/>
    <w:multiLevelType w:val="multilevel"/>
    <w:tmpl w:val="987C54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1"/>
  </w:num>
  <w:num w:numId="5">
    <w:abstractNumId w:val="3"/>
  </w:num>
  <w:num w:numId="6">
    <w:abstractNumId w:val="9"/>
  </w:num>
  <w:num w:numId="7">
    <w:abstractNumId w:val="10"/>
  </w:num>
  <w:num w:numId="8">
    <w:abstractNumId w:val="0"/>
  </w:num>
  <w:num w:numId="9">
    <w:abstractNumId w:val="5"/>
  </w:num>
  <w:num w:numId="10">
    <w:abstractNumId w:val="2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A85"/>
    <w:rsid w:val="00036DC1"/>
    <w:rsid w:val="000577C4"/>
    <w:rsid w:val="00070198"/>
    <w:rsid w:val="000C1B2B"/>
    <w:rsid w:val="00112FCF"/>
    <w:rsid w:val="00145999"/>
    <w:rsid w:val="00193573"/>
    <w:rsid w:val="001A17AB"/>
    <w:rsid w:val="00242E29"/>
    <w:rsid w:val="002963D5"/>
    <w:rsid w:val="002F4A4D"/>
    <w:rsid w:val="003B5B1D"/>
    <w:rsid w:val="003D4EF6"/>
    <w:rsid w:val="003F693B"/>
    <w:rsid w:val="00440B03"/>
    <w:rsid w:val="0045637D"/>
    <w:rsid w:val="004745B2"/>
    <w:rsid w:val="004C0DC2"/>
    <w:rsid w:val="004E7A37"/>
    <w:rsid w:val="00546CDA"/>
    <w:rsid w:val="005A4B94"/>
    <w:rsid w:val="005A7A2D"/>
    <w:rsid w:val="005B3DED"/>
    <w:rsid w:val="00633FA1"/>
    <w:rsid w:val="0065436C"/>
    <w:rsid w:val="00656327"/>
    <w:rsid w:val="00672AE9"/>
    <w:rsid w:val="006A4D41"/>
    <w:rsid w:val="00712351"/>
    <w:rsid w:val="00756877"/>
    <w:rsid w:val="007845E0"/>
    <w:rsid w:val="00805E29"/>
    <w:rsid w:val="00807458"/>
    <w:rsid w:val="00832A85"/>
    <w:rsid w:val="00872129"/>
    <w:rsid w:val="00880173"/>
    <w:rsid w:val="00897943"/>
    <w:rsid w:val="008C196E"/>
    <w:rsid w:val="008C516B"/>
    <w:rsid w:val="00962EAD"/>
    <w:rsid w:val="0099152B"/>
    <w:rsid w:val="009B13D1"/>
    <w:rsid w:val="00A2746F"/>
    <w:rsid w:val="00A44B2F"/>
    <w:rsid w:val="00A45BC6"/>
    <w:rsid w:val="00AA2053"/>
    <w:rsid w:val="00B140F5"/>
    <w:rsid w:val="00B87198"/>
    <w:rsid w:val="00BA01EE"/>
    <w:rsid w:val="00BA4567"/>
    <w:rsid w:val="00C276A2"/>
    <w:rsid w:val="00C43C59"/>
    <w:rsid w:val="00C533C4"/>
    <w:rsid w:val="00C9494E"/>
    <w:rsid w:val="00D32780"/>
    <w:rsid w:val="00D66744"/>
    <w:rsid w:val="00D86CD7"/>
    <w:rsid w:val="00D92496"/>
    <w:rsid w:val="00D92DC2"/>
    <w:rsid w:val="00DC7A60"/>
    <w:rsid w:val="00E87DFC"/>
    <w:rsid w:val="00EA3469"/>
    <w:rsid w:val="00F251C5"/>
    <w:rsid w:val="00F43BEF"/>
    <w:rsid w:val="00F7527A"/>
    <w:rsid w:val="00FC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A41F3E"/>
  <w15:chartTrackingRefBased/>
  <w15:docId w15:val="{B9806097-A0FB-4653-8B30-0BE2A64D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ato" w:eastAsiaTheme="minorHAnsi" w:hAnsi="Lato" w:cstheme="minorBidi"/>
        <w:color w:val="555861" w:themeColor="text1"/>
        <w:sz w:val="22"/>
        <w:szCs w:val="22"/>
        <w:lang w:val="en-US" w:eastAsia="en-US" w:bidi="ar-SA"/>
      </w:rPr>
    </w:rPrDefault>
    <w:pPrDefault>
      <w:pPr>
        <w:spacing w:before="80" w:after="16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32A85"/>
    <w:pPr>
      <w:spacing w:before="0" w:line="259" w:lineRule="auto"/>
    </w:pPr>
    <w:rPr>
      <w:rFonts w:asciiTheme="minorHAnsi" w:hAnsiTheme="minorHAnsi"/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494E"/>
    <w:pPr>
      <w:keepNext/>
      <w:keepLines/>
      <w:spacing w:before="300" w:after="0"/>
      <w:outlineLvl w:val="0"/>
    </w:pPr>
    <w:rPr>
      <w:rFonts w:ascii="Lato Semibold" w:eastAsiaTheme="majorEastAsia" w:hAnsi="Lato Semibold" w:cstheme="majorBidi"/>
      <w:caps/>
      <w:color w:val="1D497A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494E"/>
    <w:pPr>
      <w:keepNext/>
      <w:keepLines/>
      <w:spacing w:before="240" w:after="0"/>
      <w:outlineLvl w:val="1"/>
    </w:pPr>
    <w:rPr>
      <w:rFonts w:ascii="Lato Semibold" w:eastAsiaTheme="majorEastAsia" w:hAnsi="Lato Semibold" w:cstheme="majorBidi"/>
      <w:caps/>
      <w:color w:val="8DBA4E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494E"/>
    <w:pPr>
      <w:keepNext/>
      <w:keepLines/>
      <w:spacing w:before="180" w:after="0"/>
      <w:outlineLvl w:val="2"/>
    </w:pPr>
    <w:rPr>
      <w:rFonts w:ascii="Lato Semibold" w:eastAsiaTheme="majorEastAsia" w:hAnsi="Lato Semibold" w:cstheme="majorBidi"/>
      <w:caps/>
      <w:color w:val="1D497A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A4B94"/>
    <w:pPr>
      <w:keepNext/>
      <w:keepLines/>
      <w:spacing w:before="180" w:after="0"/>
      <w:outlineLvl w:val="3"/>
    </w:pPr>
    <w:rPr>
      <w:rFonts w:ascii="Lato Medium" w:eastAsiaTheme="majorEastAsia" w:hAnsi="Lato Medium" w:cstheme="majorBidi"/>
      <w:b/>
      <w:iCs/>
      <w:caps/>
      <w:color w:val="8DBA4E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9494E"/>
    <w:pPr>
      <w:keepNext/>
      <w:keepLines/>
      <w:spacing w:before="180" w:after="0"/>
      <w:outlineLvl w:val="4"/>
    </w:pPr>
    <w:rPr>
      <w:rFonts w:ascii="Lato Medium" w:eastAsiaTheme="majorEastAsia" w:hAnsi="Lato Medium" w:cstheme="majorBidi"/>
      <w:caps/>
      <w:color w:val="15365B" w:themeColor="accent1" w:themeShade="BF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A4B94"/>
    <w:pPr>
      <w:keepNext/>
      <w:keepLines/>
      <w:spacing w:before="180" w:after="0"/>
      <w:outlineLvl w:val="5"/>
    </w:pPr>
    <w:rPr>
      <w:rFonts w:ascii="Lato Medium" w:eastAsiaTheme="majorEastAsia" w:hAnsi="Lato Medium" w:cstheme="majorBidi"/>
      <w:b/>
      <w:caps/>
      <w:color w:val="8DBA4E" w:themeColor="accen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494E"/>
    <w:rPr>
      <w:rFonts w:ascii="Lato Semibold" w:eastAsiaTheme="majorEastAsia" w:hAnsi="Lato Semibold" w:cstheme="majorBidi"/>
      <w:caps/>
      <w:color w:val="1D497A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494E"/>
    <w:rPr>
      <w:rFonts w:ascii="Lato Semibold" w:eastAsiaTheme="majorEastAsia" w:hAnsi="Lato Semibold" w:cstheme="majorBidi"/>
      <w:caps/>
      <w:color w:val="8DBA4E" w:themeColor="accent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494E"/>
    <w:rPr>
      <w:rFonts w:ascii="Lato Semibold" w:eastAsiaTheme="majorEastAsia" w:hAnsi="Lato Semibold" w:cstheme="majorBidi"/>
      <w:caps/>
      <w:color w:val="1D497A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A4B94"/>
    <w:rPr>
      <w:rFonts w:ascii="Lato Medium" w:eastAsiaTheme="majorEastAsia" w:hAnsi="Lato Medium" w:cstheme="majorBidi"/>
      <w:b/>
      <w:iCs/>
      <w:caps/>
      <w:color w:val="8DBA4E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C9494E"/>
    <w:rPr>
      <w:rFonts w:ascii="Lato Medium" w:eastAsiaTheme="majorEastAsia" w:hAnsi="Lato Medium" w:cstheme="majorBidi"/>
      <w:caps/>
      <w:color w:val="15365B" w:themeColor="accent1" w:themeShade="BF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A4B94"/>
    <w:rPr>
      <w:rFonts w:ascii="Lato Medium" w:eastAsiaTheme="majorEastAsia" w:hAnsi="Lato Medium" w:cstheme="majorBidi"/>
      <w:b/>
      <w:caps/>
      <w:color w:val="8DBA4E" w:themeColor="accent2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44B2F"/>
    <w:pPr>
      <w:spacing w:after="0" w:line="240" w:lineRule="auto"/>
      <w:contextualSpacing/>
    </w:pPr>
    <w:rPr>
      <w:rFonts w:ascii="Lato Heavy" w:eastAsiaTheme="majorEastAsia" w:hAnsi="Lato Heavy" w:cstheme="majorBidi"/>
      <w:caps/>
      <w:color w:val="F6F8FC" w:themeColor="background1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4B2F"/>
    <w:rPr>
      <w:rFonts w:ascii="Lato Heavy" w:eastAsiaTheme="majorEastAsia" w:hAnsi="Lato Heavy" w:cstheme="majorBidi"/>
      <w:caps/>
      <w:color w:val="F6F8FC" w:themeColor="background1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4B2F"/>
    <w:pPr>
      <w:numPr>
        <w:ilvl w:val="1"/>
      </w:numPr>
    </w:pPr>
    <w:rPr>
      <w:rFonts w:ascii="Lato Medium" w:eastAsiaTheme="minorEastAsia" w:hAnsi="Lato Medium"/>
      <w:caps/>
      <w:color w:val="F6F8FC" w:themeColor="background1"/>
      <w:spacing w:val="10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44B2F"/>
    <w:rPr>
      <w:rFonts w:ascii="Lato Medium" w:eastAsiaTheme="minorEastAsia" w:hAnsi="Lato Medium"/>
      <w:caps/>
      <w:color w:val="F6F8FC" w:themeColor="background1"/>
      <w:spacing w:val="10"/>
      <w:sz w:val="32"/>
    </w:rPr>
  </w:style>
  <w:style w:type="paragraph" w:styleId="ListParagraph">
    <w:name w:val="List Paragraph"/>
    <w:basedOn w:val="Normal"/>
    <w:uiPriority w:val="34"/>
    <w:rsid w:val="002F4A4D"/>
    <w:pPr>
      <w:spacing w:before="60" w:after="60"/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5A4B94"/>
    <w:pPr>
      <w:spacing w:before="200"/>
      <w:ind w:left="864" w:right="864"/>
      <w:jc w:val="center"/>
    </w:pPr>
    <w:rPr>
      <w:rFonts w:ascii="Lato Light" w:hAnsi="Lato Light"/>
      <w:b/>
      <w:iCs/>
      <w:color w:val="8DBA4E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5A4B94"/>
    <w:rPr>
      <w:rFonts w:ascii="Lato Light" w:hAnsi="Lato Light"/>
      <w:b/>
      <w:iCs/>
      <w:color w:val="8DBA4E" w:themeColor="accent2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2E29"/>
    <w:pPr>
      <w:pBdr>
        <w:top w:val="single" w:sz="4" w:space="10" w:color="1D497A" w:themeColor="accent1"/>
        <w:left w:val="single" w:sz="4" w:space="4" w:color="1D497A" w:themeColor="accent1"/>
        <w:bottom w:val="single" w:sz="4" w:space="10" w:color="1D497A" w:themeColor="accent1"/>
        <w:right w:val="single" w:sz="4" w:space="4" w:color="1D497A" w:themeColor="accent1"/>
      </w:pBdr>
      <w:shd w:val="clear" w:color="auto" w:fill="E6E9EC" w:themeFill="background2"/>
      <w:spacing w:before="360" w:after="360"/>
      <w:ind w:left="864" w:right="864"/>
      <w:jc w:val="center"/>
    </w:pPr>
    <w:rPr>
      <w:iCs/>
      <w:color w:val="1D497A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E29"/>
    <w:rPr>
      <w:iCs/>
      <w:color w:val="1D497A" w:themeColor="accent1"/>
      <w:sz w:val="24"/>
      <w:shd w:val="clear" w:color="auto" w:fill="E6E9EC" w:themeFill="background2"/>
    </w:rPr>
  </w:style>
  <w:style w:type="numbering" w:customStyle="1" w:styleId="BulletedList">
    <w:name w:val="Bulleted List"/>
    <w:uiPriority w:val="99"/>
    <w:rsid w:val="003B5B1D"/>
    <w:pPr>
      <w:numPr>
        <w:numId w:val="5"/>
      </w:numPr>
    </w:pPr>
  </w:style>
  <w:style w:type="character" w:styleId="SubtleEmphasis">
    <w:name w:val="Subtle Emphasis"/>
    <w:basedOn w:val="DefaultParagraphFont"/>
    <w:uiPriority w:val="19"/>
    <w:qFormat/>
    <w:rsid w:val="003B5B1D"/>
    <w:rPr>
      <w:i/>
      <w:iCs/>
      <w:color w:val="7B7F8C" w:themeColor="text1" w:themeTint="BF"/>
    </w:rPr>
  </w:style>
  <w:style w:type="character" w:styleId="Emphasis">
    <w:name w:val="Emphasis"/>
    <w:basedOn w:val="DefaultParagraphFont"/>
    <w:uiPriority w:val="20"/>
    <w:qFormat/>
    <w:rsid w:val="003B5B1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80173"/>
    <w:rPr>
      <w:b/>
      <w:i/>
      <w:iCs/>
      <w:color w:val="1D497A" w:themeColor="accent1"/>
    </w:rPr>
  </w:style>
  <w:style w:type="table" w:styleId="TableGrid">
    <w:name w:val="Table Grid"/>
    <w:basedOn w:val="TableNormal"/>
    <w:uiPriority w:val="39"/>
    <w:rsid w:val="003B5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C533C4"/>
    <w:pPr>
      <w:spacing w:after="0" w:line="240" w:lineRule="auto"/>
    </w:pPr>
    <w:tblPr>
      <w:tblStyleRowBandSize w:val="1"/>
      <w:tblStyleColBandSize w:val="1"/>
      <w:tblBorders>
        <w:top w:val="single" w:sz="4" w:space="0" w:color="98AFDC" w:themeColor="background1" w:themeShade="BF"/>
        <w:left w:val="single" w:sz="4" w:space="0" w:color="98AFDC" w:themeColor="background1" w:themeShade="BF"/>
        <w:bottom w:val="single" w:sz="4" w:space="0" w:color="98AFDC" w:themeColor="background1" w:themeShade="BF"/>
        <w:right w:val="single" w:sz="4" w:space="0" w:color="98AFDC" w:themeColor="background1" w:themeShade="BF"/>
        <w:insideH w:val="single" w:sz="4" w:space="0" w:color="98AFDC" w:themeColor="background1" w:themeShade="BF"/>
        <w:insideV w:val="single" w:sz="4" w:space="0" w:color="98AFDC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98AFDC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9F5" w:themeFill="background1" w:themeFillShade="F2"/>
      </w:tcPr>
    </w:tblStylePr>
    <w:tblStylePr w:type="band1Horz">
      <w:tblPr/>
      <w:tcPr>
        <w:shd w:val="clear" w:color="auto" w:fill="E2E9F5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880173"/>
    <w:rPr>
      <w:color w:val="1D497A" w:themeColor="accent1"/>
      <w:u w:val="single"/>
    </w:rPr>
  </w:style>
  <w:style w:type="table" w:customStyle="1" w:styleId="NorthwoodsTable1">
    <w:name w:val="Northwoods Table 1"/>
    <w:basedOn w:val="TableNormal"/>
    <w:uiPriority w:val="99"/>
    <w:rsid w:val="005A4B94"/>
    <w:pPr>
      <w:spacing w:after="0" w:line="240" w:lineRule="auto"/>
    </w:pPr>
    <w:tblPr>
      <w:tblStyleRowBandSize w:val="1"/>
      <w:tblBorders>
        <w:top w:val="single" w:sz="4" w:space="0" w:color="E6E9EC" w:themeColor="background2"/>
        <w:left w:val="single" w:sz="4" w:space="0" w:color="E6E9EC" w:themeColor="background2"/>
        <w:bottom w:val="single" w:sz="4" w:space="0" w:color="E6E9EC" w:themeColor="background2"/>
        <w:right w:val="single" w:sz="4" w:space="0" w:color="E6E9EC" w:themeColor="background2"/>
        <w:insideH w:val="single" w:sz="4" w:space="0" w:color="E6E9EC" w:themeColor="background2"/>
        <w:insideV w:val="single" w:sz="4" w:space="0" w:color="E6E9EC" w:themeColor="background2"/>
      </w:tblBorders>
      <w:tblCellMar>
        <w:top w:w="86" w:type="dxa"/>
        <w:left w:w="130" w:type="dxa"/>
        <w:bottom w:w="86" w:type="dxa"/>
        <w:right w:w="130" w:type="dxa"/>
      </w:tblCellMar>
    </w:tblPr>
    <w:tblStylePr w:type="firstRow">
      <w:rPr>
        <w:b/>
        <w:caps/>
        <w:smallCaps w:val="0"/>
        <w:color w:val="F6F8FC" w:themeColor="background1"/>
      </w:rPr>
      <w:tblPr/>
      <w:tcPr>
        <w:shd w:val="clear" w:color="auto" w:fill="1D497A" w:themeFill="accent1"/>
      </w:tcPr>
    </w:tblStylePr>
    <w:tblStylePr w:type="lastRow">
      <w:rPr>
        <w:rFonts w:ascii="Lato" w:hAnsi="Lato"/>
        <w:color w:val="FFFFFF"/>
        <w:sz w:val="22"/>
      </w:rPr>
      <w:tblPr/>
      <w:tcPr>
        <w:shd w:val="clear" w:color="auto" w:fill="1D497A" w:themeFill="accent1"/>
      </w:tcPr>
    </w:tblStylePr>
    <w:tblStylePr w:type="band1Horz">
      <w:rPr>
        <w:color w:val="555861" w:themeColor="text1"/>
      </w:rPr>
      <w:tblPr/>
      <w:tcPr>
        <w:shd w:val="clear" w:color="auto" w:fill="F6F8FC" w:themeFill="background1"/>
      </w:tcPr>
    </w:tblStylePr>
    <w:tblStylePr w:type="band2Horz">
      <w:tblPr/>
      <w:tcPr>
        <w:shd w:val="clear" w:color="auto" w:fill="E6E9EC" w:themeFill="background2"/>
      </w:tcPr>
    </w:tblStylePr>
  </w:style>
  <w:style w:type="table" w:customStyle="1" w:styleId="NorthwoodsTable2">
    <w:name w:val="Northwoods Table 2"/>
    <w:basedOn w:val="TableNormal"/>
    <w:uiPriority w:val="99"/>
    <w:rsid w:val="00B140F5"/>
    <w:pPr>
      <w:spacing w:before="0" w:after="0" w:line="240" w:lineRule="auto"/>
    </w:pPr>
    <w:tblPr>
      <w:tblStyleRowBandSize w:val="1"/>
      <w:tblCellMar>
        <w:top w:w="86" w:type="dxa"/>
        <w:left w:w="130" w:type="dxa"/>
        <w:bottom w:w="86" w:type="dxa"/>
        <w:right w:w="130" w:type="dxa"/>
      </w:tblCellMar>
    </w:tblPr>
    <w:tblStylePr w:type="firstRow">
      <w:rPr>
        <w:caps/>
        <w:smallCaps w:val="0"/>
        <w:color w:val="F6F8FC" w:themeColor="background1"/>
      </w:rPr>
      <w:tblPr/>
      <w:tcPr>
        <w:shd w:val="clear" w:color="auto" w:fill="1D497A" w:themeFill="accent1"/>
      </w:tcPr>
    </w:tblStylePr>
    <w:tblStylePr w:type="firstCol">
      <w:rPr>
        <w:caps/>
        <w:smallCaps w:val="0"/>
        <w:color w:val="F6F8FC" w:themeColor="background1"/>
      </w:rPr>
      <w:tblPr/>
      <w:tcPr>
        <w:shd w:val="clear" w:color="auto" w:fill="1D497A" w:themeFill="accent1"/>
      </w:tcPr>
    </w:tblStylePr>
    <w:tblStylePr w:type="band1Horz">
      <w:tblPr/>
      <w:tcPr>
        <w:shd w:val="clear" w:color="auto" w:fill="F6F8FC" w:themeFill="background1"/>
      </w:tcPr>
    </w:tblStylePr>
    <w:tblStylePr w:type="band2Horz">
      <w:tblPr/>
      <w:tcPr>
        <w:shd w:val="clear" w:color="auto" w:fill="E6E9EC" w:themeFill="background2"/>
      </w:tcPr>
    </w:tblStylePr>
  </w:style>
  <w:style w:type="table" w:customStyle="1" w:styleId="NorthwoodsTable3">
    <w:name w:val="Northwoods Table 3"/>
    <w:basedOn w:val="TableNormal"/>
    <w:uiPriority w:val="99"/>
    <w:rsid w:val="0045637D"/>
    <w:pPr>
      <w:spacing w:before="0" w:after="0" w:line="240" w:lineRule="auto"/>
    </w:pPr>
    <w:tblPr>
      <w:tblStyleRowBandSize w:val="1"/>
      <w:tblCellMar>
        <w:top w:w="86" w:type="dxa"/>
        <w:left w:w="130" w:type="dxa"/>
        <w:bottom w:w="86" w:type="dxa"/>
        <w:right w:w="130" w:type="dxa"/>
      </w:tblCellMar>
    </w:tblPr>
    <w:tblStylePr w:type="firstRow">
      <w:rPr>
        <w:caps/>
        <w:smallCaps w:val="0"/>
        <w:color w:val="F6F8FC" w:themeColor="background1"/>
      </w:rPr>
      <w:tblPr/>
      <w:tcPr>
        <w:shd w:val="clear" w:color="auto" w:fill="8DBA4E" w:themeFill="accent2"/>
      </w:tcPr>
    </w:tblStylePr>
    <w:tblStylePr w:type="band1Horz">
      <w:tblPr/>
      <w:tcPr>
        <w:shd w:val="clear" w:color="auto" w:fill="F6F8FC" w:themeFill="background1"/>
      </w:tcPr>
    </w:tblStylePr>
    <w:tblStylePr w:type="band2Horz">
      <w:tblPr/>
      <w:tcPr>
        <w:shd w:val="clear" w:color="auto" w:fill="E6E9EC" w:themeFill="background2"/>
      </w:tcPr>
    </w:tblStylePr>
  </w:style>
  <w:style w:type="character" w:customStyle="1" w:styleId="Code">
    <w:name w:val="Code"/>
    <w:basedOn w:val="DefaultParagraphFont"/>
    <w:uiPriority w:val="1"/>
    <w:qFormat/>
    <w:rsid w:val="00070198"/>
    <w:rPr>
      <w:rFonts w:ascii="Courier New" w:hAnsi="Courier New"/>
      <w:color w:val="555861" w:themeColor="text1"/>
      <w:sz w:val="18"/>
      <w:bdr w:val="none" w:sz="0" w:space="0" w:color="auto"/>
      <w:shd w:val="clear" w:color="auto" w:fill="E6E9EC" w:themeFill="background2"/>
    </w:rPr>
  </w:style>
  <w:style w:type="paragraph" w:customStyle="1" w:styleId="CodeBlock">
    <w:name w:val="Code Block"/>
    <w:basedOn w:val="Normal"/>
    <w:link w:val="CodeBlockChar"/>
    <w:qFormat/>
    <w:rsid w:val="00070198"/>
    <w:pPr>
      <w:shd w:val="clear" w:color="auto" w:fill="E6E9EC" w:themeFill="background2"/>
      <w:spacing w:before="60" w:after="60" w:line="252" w:lineRule="auto"/>
    </w:pPr>
    <w:rPr>
      <w:rFonts w:ascii="Courier New" w:hAnsi="Courier New"/>
      <w:sz w:val="18"/>
    </w:rPr>
  </w:style>
  <w:style w:type="paragraph" w:styleId="Header">
    <w:name w:val="header"/>
    <w:basedOn w:val="Normal"/>
    <w:link w:val="HeaderChar"/>
    <w:uiPriority w:val="99"/>
    <w:unhideWhenUsed/>
    <w:rsid w:val="00057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odeBlockChar">
    <w:name w:val="Code Block Char"/>
    <w:basedOn w:val="DefaultParagraphFont"/>
    <w:link w:val="CodeBlock"/>
    <w:rsid w:val="00070198"/>
    <w:rPr>
      <w:rFonts w:ascii="Courier New" w:hAnsi="Courier New"/>
      <w:color w:val="555861" w:themeColor="text1"/>
      <w:sz w:val="18"/>
      <w:shd w:val="clear" w:color="auto" w:fill="E6E9EC" w:themeFill="background2"/>
    </w:rPr>
  </w:style>
  <w:style w:type="character" w:customStyle="1" w:styleId="HeaderChar">
    <w:name w:val="Header Char"/>
    <w:basedOn w:val="DefaultParagraphFont"/>
    <w:link w:val="Header"/>
    <w:uiPriority w:val="99"/>
    <w:rsid w:val="000577C4"/>
  </w:style>
  <w:style w:type="paragraph" w:styleId="Footer">
    <w:name w:val="footer"/>
    <w:basedOn w:val="Normal"/>
    <w:link w:val="FooterChar"/>
    <w:uiPriority w:val="99"/>
    <w:unhideWhenUsed/>
    <w:rsid w:val="00057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7C4"/>
  </w:style>
  <w:style w:type="paragraph" w:customStyle="1" w:styleId="FooterText">
    <w:name w:val="Footer Text"/>
    <w:basedOn w:val="Footer"/>
    <w:link w:val="FooterTextChar"/>
    <w:qFormat/>
    <w:rsid w:val="000577C4"/>
    <w:rPr>
      <w:rFonts w:ascii="Lato Light" w:hAnsi="Lato Light"/>
      <w:color w:val="1D497A" w:themeColor="accent1"/>
      <w:sz w:val="20"/>
    </w:rPr>
  </w:style>
  <w:style w:type="character" w:customStyle="1" w:styleId="FooterTextChar">
    <w:name w:val="Footer Text Char"/>
    <w:basedOn w:val="FooterChar"/>
    <w:link w:val="FooterText"/>
    <w:rsid w:val="000577C4"/>
    <w:rPr>
      <w:rFonts w:ascii="Lato Light" w:hAnsi="Lato Light"/>
      <w:color w:val="1D497A" w:themeColor="accent1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F693B"/>
    <w:rPr>
      <w:color w:val="808080"/>
      <w:shd w:val="clear" w:color="auto" w:fill="E6E6E6"/>
    </w:rPr>
  </w:style>
  <w:style w:type="table" w:customStyle="1" w:styleId="NorthwoodsTable4">
    <w:name w:val="Northwoods Table 4"/>
    <w:basedOn w:val="TableNormal"/>
    <w:uiPriority w:val="99"/>
    <w:rsid w:val="003D4EF6"/>
    <w:pPr>
      <w:spacing w:before="0" w:after="0" w:line="240" w:lineRule="auto"/>
    </w:pPr>
    <w:tblPr>
      <w:tblStyleRowBandSize w:val="1"/>
      <w:tblCellMar>
        <w:top w:w="86" w:type="dxa"/>
        <w:left w:w="130" w:type="dxa"/>
        <w:bottom w:w="86" w:type="dxa"/>
        <w:right w:w="130" w:type="dxa"/>
      </w:tblCellMar>
    </w:tblPr>
    <w:tblStylePr w:type="firstRow">
      <w:rPr>
        <w:caps/>
        <w:smallCaps w:val="0"/>
        <w:color w:val="F6F8FC" w:themeColor="background1"/>
      </w:rPr>
      <w:tblPr/>
      <w:tcPr>
        <w:shd w:val="clear" w:color="auto" w:fill="8DBA4E" w:themeFill="accent2"/>
      </w:tcPr>
    </w:tblStylePr>
    <w:tblStylePr w:type="firstCol">
      <w:rPr>
        <w:caps/>
        <w:smallCaps w:val="0"/>
        <w:color w:val="F6F8FC" w:themeColor="background1"/>
      </w:rPr>
      <w:tblPr/>
      <w:tcPr>
        <w:shd w:val="clear" w:color="auto" w:fill="8DBA4E" w:themeFill="accent2"/>
      </w:tcPr>
    </w:tblStylePr>
    <w:tblStylePr w:type="band1Horz">
      <w:tblPr/>
      <w:tcPr>
        <w:shd w:val="clear" w:color="auto" w:fill="F6F8FC" w:themeFill="background1"/>
      </w:tcPr>
    </w:tblStylePr>
    <w:tblStylePr w:type="band2Horz">
      <w:tblPr/>
      <w:tcPr>
        <w:shd w:val="clear" w:color="auto" w:fill="E6E9EC" w:themeFill="background2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0C1B2B"/>
    <w:pPr>
      <w:spacing w:before="240"/>
      <w:outlineLvl w:val="9"/>
    </w:pPr>
    <w:rPr>
      <w:color w:val="15365B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C1B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1B2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C1B2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3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orthwoodsoft.com\operations\Templates\Approved\Standard%20Document.dotx" TargetMode="External"/></Relationships>
</file>

<file path=word/theme/theme1.xml><?xml version="1.0" encoding="utf-8"?>
<a:theme xmlns:a="http://schemas.openxmlformats.org/drawingml/2006/main" name="Office Theme">
  <a:themeElements>
    <a:clrScheme name="Northwoods">
      <a:dk1>
        <a:srgbClr val="555861"/>
      </a:dk1>
      <a:lt1>
        <a:srgbClr val="F6F8FC"/>
      </a:lt1>
      <a:dk2>
        <a:srgbClr val="B0B9C1"/>
      </a:dk2>
      <a:lt2>
        <a:srgbClr val="E6E9EC"/>
      </a:lt2>
      <a:accent1>
        <a:srgbClr val="1D497A"/>
      </a:accent1>
      <a:accent2>
        <a:srgbClr val="8DBA4E"/>
      </a:accent2>
      <a:accent3>
        <a:srgbClr val="EE7B05"/>
      </a:accent3>
      <a:accent4>
        <a:srgbClr val="DB3230"/>
      </a:accent4>
      <a:accent5>
        <a:srgbClr val="3084C5"/>
      </a:accent5>
      <a:accent6>
        <a:srgbClr val="8EBA4E"/>
      </a:accent6>
      <a:hlink>
        <a:srgbClr val="3084C5"/>
      </a:hlink>
      <a:folHlink>
        <a:srgbClr val="3084C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43311-964E-46F2-9749-77238FC7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 Document.dotx</Template>
  <TotalTime>3</TotalTime>
  <Pages>10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Aalpoel</dc:creator>
  <cp:keywords/>
  <dc:description/>
  <cp:lastModifiedBy>Amanda Aalpoel</cp:lastModifiedBy>
  <cp:revision>1</cp:revision>
  <dcterms:created xsi:type="dcterms:W3CDTF">2019-10-23T17:38:00Z</dcterms:created>
  <dcterms:modified xsi:type="dcterms:W3CDTF">2019-10-23T17:41:00Z</dcterms:modified>
</cp:coreProperties>
</file>